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5855D3" w14:textId="0B8C2105" w:rsidR="000172E5" w:rsidRPr="00C40189" w:rsidRDefault="005C70C2" w:rsidP="00C40189">
      <w:pPr>
        <w:pBdr>
          <w:top w:val="single" w:sz="4" w:space="1" w:color="auto"/>
          <w:left w:val="single" w:sz="4" w:space="1" w:color="auto"/>
          <w:bottom w:val="single" w:sz="4" w:space="9" w:color="auto"/>
          <w:right w:val="single" w:sz="4" w:space="1" w:color="auto"/>
          <w:between w:val="single" w:sz="4" w:space="1" w:color="auto"/>
          <w:bar w:val="single" w:sz="4" w:color="auto"/>
        </w:pBdr>
        <w:rPr>
          <w:color w:val="155078" w:themeColor="accent1"/>
        </w:rPr>
      </w:pPr>
      <w:r w:rsidRPr="00C40189">
        <w:rPr>
          <w:color w:val="155078" w:themeColor="accent1"/>
        </w:rPr>
        <w:t>Child’s Name</w:t>
      </w:r>
    </w:p>
    <w:p w14:paraId="19DB6C53" w14:textId="20FA43C2" w:rsidR="005C70C2" w:rsidRPr="00C40189" w:rsidRDefault="005C70C2" w:rsidP="00C40189">
      <w:pPr>
        <w:pBdr>
          <w:top w:val="single" w:sz="4" w:space="1" w:color="auto"/>
          <w:left w:val="single" w:sz="4" w:space="1" w:color="auto"/>
          <w:bottom w:val="single" w:sz="4" w:space="9" w:color="auto"/>
          <w:right w:val="single" w:sz="4" w:space="1" w:color="auto"/>
          <w:between w:val="single" w:sz="4" w:space="1" w:color="auto"/>
          <w:bar w:val="single" w:sz="4" w:color="auto"/>
        </w:pBdr>
        <w:rPr>
          <w:color w:val="155078" w:themeColor="accent1"/>
        </w:rPr>
      </w:pPr>
      <w:r w:rsidRPr="00C40189">
        <w:rPr>
          <w:color w:val="155078" w:themeColor="accent1"/>
        </w:rPr>
        <w:t>Child’s Age</w:t>
      </w:r>
    </w:p>
    <w:p w14:paraId="3C062E90" w14:textId="6C1773F9" w:rsidR="005C70C2" w:rsidRPr="00C40189" w:rsidRDefault="005C70C2" w:rsidP="00C40189">
      <w:pPr>
        <w:pBdr>
          <w:top w:val="single" w:sz="4" w:space="1" w:color="auto"/>
          <w:left w:val="single" w:sz="4" w:space="1" w:color="auto"/>
          <w:bottom w:val="single" w:sz="4" w:space="9" w:color="auto"/>
          <w:right w:val="single" w:sz="4" w:space="1" w:color="auto"/>
          <w:between w:val="single" w:sz="4" w:space="1" w:color="auto"/>
          <w:bar w:val="single" w:sz="4" w:color="auto"/>
        </w:pBdr>
        <w:rPr>
          <w:color w:val="155078" w:themeColor="accent1"/>
        </w:rPr>
      </w:pPr>
      <w:r w:rsidRPr="00C40189">
        <w:rPr>
          <w:color w:val="155078" w:themeColor="accent1"/>
        </w:rPr>
        <w:t>Child’s T-shirt Size</w:t>
      </w:r>
    </w:p>
    <w:p w14:paraId="30072E36" w14:textId="3B54A5B5" w:rsidR="005C70C2" w:rsidRDefault="005C70C2" w:rsidP="00C40189">
      <w:pPr>
        <w:pBdr>
          <w:top w:val="single" w:sz="4" w:space="1" w:color="auto"/>
          <w:left w:val="single" w:sz="4" w:space="1" w:color="auto"/>
          <w:bottom w:val="single" w:sz="4" w:space="9" w:color="auto"/>
          <w:right w:val="single" w:sz="4" w:space="1" w:color="auto"/>
          <w:between w:val="single" w:sz="4" w:space="1" w:color="auto"/>
          <w:bar w:val="single" w:sz="4" w:color="auto"/>
        </w:pBdr>
        <w:rPr>
          <w:color w:val="155078" w:themeColor="accent1"/>
        </w:rPr>
      </w:pPr>
      <w:r w:rsidRPr="00C40189">
        <w:rPr>
          <w:color w:val="155078" w:themeColor="accent1"/>
        </w:rPr>
        <w:t>Food Allergies</w:t>
      </w:r>
    </w:p>
    <w:p w14:paraId="103542CB" w14:textId="0B8C31E5" w:rsidR="00C40189" w:rsidRDefault="00C40189" w:rsidP="00C40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55078" w:themeColor="accent1"/>
        </w:rPr>
      </w:pPr>
      <w:r w:rsidRPr="00C40189">
        <w:rPr>
          <w:color w:val="155078" w:themeColor="accent1"/>
        </w:rPr>
        <w:t>Special Educational Needs</w:t>
      </w:r>
    </w:p>
    <w:p w14:paraId="1C62E440" w14:textId="18DB3EB9" w:rsidR="00C40189" w:rsidRDefault="00C40189" w:rsidP="00C40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55078" w:themeColor="accent1"/>
        </w:rPr>
      </w:pPr>
    </w:p>
    <w:p w14:paraId="2E020005" w14:textId="77777777" w:rsidR="00C40189" w:rsidRPr="00C40189" w:rsidRDefault="00C40189" w:rsidP="00C40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55078" w:themeColor="accent1"/>
        </w:rPr>
      </w:pPr>
    </w:p>
    <w:p w14:paraId="10648726" w14:textId="7BA1749F" w:rsidR="005C70C2" w:rsidRPr="00C40189" w:rsidRDefault="005C70C2">
      <w:pPr>
        <w:rPr>
          <w:color w:val="155078" w:themeColor="accent1"/>
        </w:rPr>
      </w:pPr>
    </w:p>
    <w:p w14:paraId="7C040453" w14:textId="6D498538" w:rsidR="005C70C2" w:rsidRPr="00C40189" w:rsidRDefault="005C70C2" w:rsidP="00C40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color w:val="155078" w:themeColor="accent1"/>
        </w:rPr>
      </w:pPr>
      <w:r w:rsidRPr="00C40189">
        <w:rPr>
          <w:color w:val="155078" w:themeColor="accent1"/>
        </w:rPr>
        <w:t>Parent’s Name(s)</w:t>
      </w:r>
    </w:p>
    <w:p w14:paraId="38889BC6" w14:textId="4C8479C3" w:rsidR="005C70C2" w:rsidRPr="00C40189" w:rsidRDefault="00C40189" w:rsidP="00C40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color w:val="155078" w:themeColor="accent1"/>
        </w:rPr>
      </w:pPr>
      <w:r w:rsidRPr="00C40189">
        <w:rPr>
          <w:color w:val="155078" w:themeColor="accent1"/>
        </w:rPr>
        <w:t>Email Address</w:t>
      </w:r>
    </w:p>
    <w:p w14:paraId="11400762" w14:textId="20FD39C9" w:rsidR="00C40189" w:rsidRPr="00C40189" w:rsidRDefault="00C40189" w:rsidP="00C40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color w:val="155078" w:themeColor="accent1"/>
        </w:rPr>
      </w:pPr>
      <w:r w:rsidRPr="00C40189">
        <w:rPr>
          <w:color w:val="155078" w:themeColor="accent1"/>
        </w:rPr>
        <w:t>Best Phone to Contact</w:t>
      </w:r>
    </w:p>
    <w:p w14:paraId="2D9EA2C5" w14:textId="05B8AF9A" w:rsidR="00C40189" w:rsidRDefault="00C40189"/>
    <w:p w14:paraId="193568BC" w14:textId="6AC894F6" w:rsidR="00C40189" w:rsidRDefault="00C40189">
      <w:pPr>
        <w:rPr>
          <w:color w:val="155078" w:themeColor="accent1"/>
        </w:rPr>
      </w:pPr>
      <w:r w:rsidRPr="00C40189">
        <w:rPr>
          <w:color w:val="155078" w:themeColor="accent1"/>
        </w:rPr>
        <w:t>Anything additional you would like us to know:</w:t>
      </w:r>
    </w:p>
    <w:p w14:paraId="67BD6CFC" w14:textId="690AF050" w:rsidR="00B36A7D" w:rsidRDefault="00B36A7D">
      <w:pPr>
        <w:rPr>
          <w:color w:val="155078" w:themeColor="accent1"/>
        </w:rPr>
      </w:pPr>
    </w:p>
    <w:p w14:paraId="63B21510" w14:textId="41DEE526" w:rsidR="00B36A7D" w:rsidRDefault="00B36A7D">
      <w:pPr>
        <w:rPr>
          <w:color w:val="155078" w:themeColor="accent1"/>
        </w:rPr>
      </w:pPr>
    </w:p>
    <w:p w14:paraId="7C12CF4B" w14:textId="77777777" w:rsidR="00B36A7D" w:rsidRDefault="00B36A7D" w:rsidP="00B36A7D">
      <w:pPr>
        <w:jc w:val="center"/>
        <w:rPr>
          <w:color w:val="155078" w:themeColor="accent1"/>
        </w:rPr>
      </w:pPr>
    </w:p>
    <w:p w14:paraId="1F09B095" w14:textId="5ABAAD9E" w:rsidR="00B36A7D" w:rsidRPr="00C40189" w:rsidRDefault="00FF5433" w:rsidP="00B36A7D">
      <w:pPr>
        <w:jc w:val="center"/>
        <w:rPr>
          <w:color w:val="155078" w:themeColor="accent1"/>
        </w:rPr>
      </w:pPr>
      <w:r>
        <w:rPr>
          <w:noProof/>
        </w:rPr>
        <w:drawing>
          <wp:inline distT="0" distB="0" distL="0" distR="0" wp14:anchorId="063C1172" wp14:editId="086BB1FD">
            <wp:extent cx="1386840" cy="1010920"/>
            <wp:effectExtent l="0" t="0" r="0" b="0"/>
            <wp:docPr id="5" name="Picture 5" descr="https://gallery.mailchimp.com/cbb09c1a6e82705bed7918106/images/d82b45b1-0d14-4451-8064-57f9d23b28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lery.mailchimp.com/cbb09c1a6e82705bed7918106/images/d82b45b1-0d14-4451-8064-57f9d23b28d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3" r="38333"/>
                    <a:stretch/>
                  </pic:blipFill>
                  <pic:spPr bwMode="auto">
                    <a:xfrm>
                      <a:off x="0" y="0"/>
                      <a:ext cx="138684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A7D" w:rsidRPr="00C40189" w:rsidSect="00B36A7D">
      <w:headerReference w:type="default" r:id="rId11"/>
      <w:pgSz w:w="12240" w:h="15840"/>
      <w:pgMar w:top="1440" w:right="1440" w:bottom="1440" w:left="1440" w:header="288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25F8CA" w14:textId="77777777" w:rsidR="008B1FFE" w:rsidRDefault="008B1FFE" w:rsidP="000172E5">
      <w:pPr>
        <w:spacing w:after="0" w:line="240" w:lineRule="auto"/>
      </w:pPr>
      <w:r>
        <w:separator/>
      </w:r>
    </w:p>
  </w:endnote>
  <w:endnote w:type="continuationSeparator" w:id="0">
    <w:p w14:paraId="3B8784D8" w14:textId="77777777" w:rsidR="008B1FFE" w:rsidRDefault="008B1FF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E1CE880-DF0C-46B9-8134-F3A4C76F4CE7}"/>
    <w:embedBold r:id="rId2" w:fontKey="{F7D451EE-E758-40BE-A352-E8E15520DA1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B6B00EE-537F-41E1-B3FB-9A25EA817ABB}"/>
    <w:embedBold r:id="rId4" w:fontKey="{49C8CC88-89D2-4973-9990-FF00CD2CF96F}"/>
    <w:embedItalic r:id="rId5" w:fontKey="{863CFAFF-8540-43F5-9565-027F552CC37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22A4E12-78BC-4477-875D-203015B6F9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147868" w14:textId="77777777" w:rsidR="008B1FFE" w:rsidRDefault="008B1FFE" w:rsidP="000172E5">
      <w:pPr>
        <w:spacing w:after="0" w:line="240" w:lineRule="auto"/>
      </w:pPr>
      <w:r>
        <w:separator/>
      </w:r>
    </w:p>
  </w:footnote>
  <w:footnote w:type="continuationSeparator" w:id="0">
    <w:p w14:paraId="6FE86F99" w14:textId="77777777" w:rsidR="008B1FFE" w:rsidRDefault="008B1FF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9138"/>
      <w:gridCol w:w="222"/>
    </w:tblGrid>
    <w:tr w:rsidR="005C70C2" w:rsidRPr="00B337A2" w14:paraId="62DFBA46" w14:textId="77777777" w:rsidTr="004B4789">
      <w:trPr>
        <w:trHeight w:val="990"/>
      </w:trPr>
      <w:tc>
        <w:tcPr>
          <w:tcW w:w="1350" w:type="dxa"/>
          <w:vAlign w:val="center"/>
        </w:tcPr>
        <w:p w14:paraId="38EE5AA6" w14:textId="696218B6" w:rsidR="005C70C2" w:rsidRPr="00B337A2" w:rsidRDefault="005C70C2" w:rsidP="005C70C2">
          <w:pPr>
            <w:tabs>
              <w:tab w:val="center" w:pos="4680"/>
              <w:tab w:val="right" w:pos="9360"/>
            </w:tabs>
            <w:spacing w:before="0" w:after="0"/>
            <w:ind w:left="-108"/>
            <w:jc w:val="center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735AEA3C" wp14:editId="01D90420">
                <wp:extent cx="5943600" cy="1011387"/>
                <wp:effectExtent l="0" t="0" r="0" b="0"/>
                <wp:docPr id="1" name="Picture 1" descr="https://gallery.mailchimp.com/cbb09c1a6e82705bed7918106/images/d82b45b1-0d14-4451-8064-57f9d23b28df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gallery.mailchimp.com/cbb09c1a6e82705bed7918106/images/d82b45b1-0d14-4451-8064-57f9d23b28df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1011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B186B79" w14:textId="77777777" w:rsidR="005C70C2" w:rsidRPr="00B337A2" w:rsidRDefault="005C70C2" w:rsidP="005C70C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</w:p>
      </w:tc>
    </w:tr>
  </w:tbl>
  <w:p w14:paraId="27C9AABD" w14:textId="77777777" w:rsidR="000172E5" w:rsidRPr="00311D4F" w:rsidRDefault="000172E5" w:rsidP="005C70C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0C2"/>
    <w:rsid w:val="000172E5"/>
    <w:rsid w:val="00052382"/>
    <w:rsid w:val="0006568A"/>
    <w:rsid w:val="00076F0F"/>
    <w:rsid w:val="00084253"/>
    <w:rsid w:val="000D1F49"/>
    <w:rsid w:val="001727CA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C70C2"/>
    <w:rsid w:val="005F2035"/>
    <w:rsid w:val="005F7990"/>
    <w:rsid w:val="006145D8"/>
    <w:rsid w:val="0063739C"/>
    <w:rsid w:val="007147D7"/>
    <w:rsid w:val="00770F25"/>
    <w:rsid w:val="007A35A8"/>
    <w:rsid w:val="007B0A85"/>
    <w:rsid w:val="007C6A52"/>
    <w:rsid w:val="0082043E"/>
    <w:rsid w:val="00846B76"/>
    <w:rsid w:val="008B1FFE"/>
    <w:rsid w:val="008E203A"/>
    <w:rsid w:val="0091229C"/>
    <w:rsid w:val="00940E73"/>
    <w:rsid w:val="0098597D"/>
    <w:rsid w:val="009F619A"/>
    <w:rsid w:val="009F6DDE"/>
    <w:rsid w:val="00A370A8"/>
    <w:rsid w:val="00B337A2"/>
    <w:rsid w:val="00B36A7D"/>
    <w:rsid w:val="00BD4753"/>
    <w:rsid w:val="00BD5CB1"/>
    <w:rsid w:val="00BE62EE"/>
    <w:rsid w:val="00C003BA"/>
    <w:rsid w:val="00C40189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  <w:rsid w:val="00FF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97A6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oug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2018-09-16T03:15:00Z</dcterms:created>
  <dcterms:modified xsi:type="dcterms:W3CDTF">2018-09-16T03:43:00Z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